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560" w:rsidRPr="002B03DB" w:rsidRDefault="000B0560" w:rsidP="00E20DE5">
      <w:pPr>
        <w:jc w:val="right"/>
        <w:rPr>
          <w:rFonts w:cs="Arial"/>
        </w:rPr>
      </w:pPr>
      <w:r w:rsidRPr="002B03DB">
        <w:rPr>
          <w:rFonts w:cs="Arial"/>
        </w:rPr>
        <w:t>Montevideo</w:t>
      </w:r>
      <w:r w:rsidR="00E20DE5" w:rsidRPr="002B03DB">
        <w:rPr>
          <w:rFonts w:cs="Arial"/>
        </w:rPr>
        <w:t xml:space="preserve">, </w:t>
      </w:r>
      <w:r w:rsidR="002B03DB" w:rsidRPr="002B03DB">
        <w:rPr>
          <w:rFonts w:cs="Arial"/>
        </w:rPr>
        <w:t>3 de noviembre</w:t>
      </w:r>
      <w:r w:rsidR="00E20DE5" w:rsidRPr="002B03DB">
        <w:rPr>
          <w:rFonts w:cs="Arial"/>
        </w:rPr>
        <w:t xml:space="preserve"> de 2023</w:t>
      </w:r>
    </w:p>
    <w:p w:rsidR="000B0560" w:rsidRDefault="000B0560" w:rsidP="000B0560">
      <w:pPr>
        <w:jc w:val="both"/>
        <w:rPr>
          <w:rFonts w:cs="Arial"/>
        </w:rPr>
      </w:pPr>
    </w:p>
    <w:p w:rsidR="000B0560" w:rsidRPr="006A4FAB" w:rsidRDefault="006A4FAB" w:rsidP="000B0560">
      <w:pPr>
        <w:rPr>
          <w:rFonts w:asciiTheme="minorHAnsi" w:hAnsiTheme="minorHAnsi" w:cstheme="minorHAnsi"/>
        </w:rPr>
      </w:pPr>
      <w:r w:rsidRPr="006A4FAB">
        <w:rPr>
          <w:rFonts w:asciiTheme="minorHAnsi" w:hAnsiTheme="minorHAnsi" w:cstheme="minorHAnsi"/>
          <w:lang w:val="es-UY"/>
        </w:rPr>
        <w:t xml:space="preserve">La Dirección Nacional de Vialidad del Ministerio de Transporte y Obras Públicas, convoca en modalidad de Compra Directa </w:t>
      </w:r>
      <w:r w:rsidR="00B27A31">
        <w:rPr>
          <w:rFonts w:asciiTheme="minorHAnsi" w:hAnsiTheme="minorHAnsi" w:cstheme="minorHAnsi"/>
          <w:b/>
          <w:color w:val="0000FF"/>
        </w:rPr>
        <w:t>296</w:t>
      </w:r>
      <w:r w:rsidRPr="006A4FAB">
        <w:rPr>
          <w:rFonts w:asciiTheme="minorHAnsi" w:hAnsiTheme="minorHAnsi" w:cstheme="minorHAnsi"/>
          <w:b/>
          <w:color w:val="0000FF"/>
        </w:rPr>
        <w:t xml:space="preserve">/2023, </w:t>
      </w:r>
      <w:r w:rsidR="000B0560" w:rsidRPr="006A4FAB">
        <w:rPr>
          <w:rFonts w:asciiTheme="minorHAnsi" w:hAnsiTheme="minorHAnsi" w:cstheme="minorHAnsi"/>
          <w:b/>
        </w:rPr>
        <w:t>hasta la cantidad</w:t>
      </w:r>
      <w:r w:rsidR="00BD6F79">
        <w:rPr>
          <w:rFonts w:asciiTheme="minorHAnsi" w:hAnsiTheme="minorHAnsi" w:cstheme="minorHAnsi"/>
          <w:b/>
        </w:rPr>
        <w:t xml:space="preserve"> de</w:t>
      </w:r>
      <w:r w:rsidR="000B0560" w:rsidRPr="006A4FAB">
        <w:rPr>
          <w:rFonts w:asciiTheme="minorHAnsi" w:hAnsiTheme="minorHAnsi" w:cstheme="minorHAnsi"/>
        </w:rPr>
        <w:t>:</w:t>
      </w:r>
    </w:p>
    <w:p w:rsidR="006A4FAB" w:rsidRPr="006A4FAB" w:rsidRDefault="006A4FAB" w:rsidP="006A4FAB">
      <w:pPr>
        <w:spacing w:after="0"/>
        <w:ind w:right="44"/>
        <w:rPr>
          <w:rFonts w:ascii="Times New Roman" w:eastAsia="Times New Roman" w:hAnsi="Times New Roman"/>
          <w:b/>
          <w:bCs/>
          <w:sz w:val="36"/>
          <w:szCs w:val="36"/>
          <w:lang w:val="es-UY" w:eastAsia="es-UY"/>
        </w:rPr>
      </w:pPr>
      <w:r w:rsidRPr="006A4FAB">
        <w:rPr>
          <w:rFonts w:ascii="Times New Roman" w:eastAsia="Times New Roman" w:hAnsi="Times New Roman"/>
          <w:b/>
          <w:bCs/>
          <w:sz w:val="36"/>
          <w:szCs w:val="36"/>
          <w:lang w:val="es-UY" w:eastAsia="es-UY"/>
        </w:rPr>
        <w:t xml:space="preserve">Objeto </w:t>
      </w:r>
    </w:p>
    <w:p w:rsidR="006A4FAB" w:rsidRDefault="00B27A31" w:rsidP="006A4FAB">
      <w:pPr>
        <w:spacing w:after="0"/>
        <w:ind w:right="44"/>
      </w:pPr>
      <w:r>
        <w:rPr>
          <w:rFonts w:cs="Calibri"/>
          <w:b/>
        </w:rPr>
        <w:t>Suministro e instalación de un sistema de cámaras de seguridad para ser instaladas en el Distrito B Empalme Sauce ubicado en el empalme de las rutas 6, 7 y 74 en el departamento de Canelones</w:t>
      </w:r>
      <w:r w:rsidR="006A4FAB">
        <w:rPr>
          <w:rFonts w:cs="Calibri"/>
          <w:b/>
        </w:rPr>
        <w:t>–</w:t>
      </w:r>
      <w:r w:rsidR="006A4FAB">
        <w:t>,</w:t>
      </w:r>
      <w:r w:rsidR="00501CED">
        <w:t xml:space="preserve">  </w:t>
      </w:r>
      <w:r w:rsidR="006A4FAB">
        <w:t xml:space="preserve"> de acuerdo a las especificaciones que se detallan a </w:t>
      </w:r>
      <w:r>
        <w:t>continuación, por un plazo de 24</w:t>
      </w:r>
      <w:r w:rsidR="006A4FAB">
        <w:t xml:space="preserve"> meses o hasta el monto límite establecido para la presente contratación. </w:t>
      </w:r>
    </w:p>
    <w:tbl>
      <w:tblPr>
        <w:tblStyle w:val="TableGrid"/>
        <w:tblW w:w="8779" w:type="dxa"/>
        <w:tblInd w:w="5" w:type="dxa"/>
        <w:tblCellMar>
          <w:top w:w="162" w:type="dxa"/>
          <w:left w:w="142" w:type="dxa"/>
          <w:bottom w:w="28" w:type="dxa"/>
          <w:right w:w="99" w:type="dxa"/>
        </w:tblCellMar>
        <w:tblLook w:val="04A0" w:firstRow="1" w:lastRow="0" w:firstColumn="1" w:lastColumn="0" w:noHBand="0" w:noVBand="1"/>
      </w:tblPr>
      <w:tblGrid>
        <w:gridCol w:w="4243"/>
        <w:gridCol w:w="1283"/>
        <w:gridCol w:w="1552"/>
        <w:gridCol w:w="1701"/>
      </w:tblGrid>
      <w:tr w:rsidR="006A4FAB" w:rsidTr="00BD6F79">
        <w:trPr>
          <w:trHeight w:val="421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4FAB" w:rsidRDefault="006A4FAB" w:rsidP="00214711">
            <w:pPr>
              <w:spacing w:after="0"/>
              <w:ind w:left="124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Descripción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4FAB" w:rsidRDefault="006A4FAB" w:rsidP="00214711">
            <w:pPr>
              <w:spacing w:after="0"/>
              <w:ind w:left="121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Unidad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6A4FAB" w:rsidRDefault="006A4FAB" w:rsidP="00BD6F79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Metraje meses </w:t>
            </w:r>
            <w:r w:rsidR="00BD6F79">
              <w:rPr>
                <w:rFonts w:ascii="Arial" w:eastAsia="Arial" w:hAnsi="Arial" w:cs="Arial"/>
                <w:b/>
                <w:sz w:val="20"/>
              </w:rPr>
              <w:t>h</w:t>
            </w:r>
            <w:r>
              <w:rPr>
                <w:rFonts w:ascii="Arial" w:eastAsia="Arial" w:hAnsi="Arial" w:cs="Arial"/>
                <w:b/>
                <w:sz w:val="20"/>
              </w:rPr>
              <w:t xml:space="preserve">asta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6A4FAB" w:rsidRDefault="006A4FAB" w:rsidP="00BD6F79">
            <w:pPr>
              <w:spacing w:after="0"/>
              <w:ind w:right="47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Precio unitario imp. Inc. $ </w:t>
            </w:r>
          </w:p>
        </w:tc>
      </w:tr>
      <w:tr w:rsidR="006A4FAB" w:rsidTr="00BD6F79">
        <w:trPr>
          <w:trHeight w:val="632"/>
        </w:trPr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4FAB" w:rsidRDefault="006A4FAB" w:rsidP="00501CED">
            <w:pPr>
              <w:spacing w:after="0"/>
              <w:ind w:left="134"/>
            </w:pPr>
            <w:r>
              <w:rPr>
                <w:rFonts w:ascii="Arial" w:eastAsia="Arial" w:hAnsi="Arial" w:cs="Arial"/>
                <w:sz w:val="20"/>
              </w:rPr>
              <w:t xml:space="preserve">Suministro y mantenimiento de cámaras de seguridad – </w:t>
            </w:r>
            <w:r w:rsidR="00501CED">
              <w:rPr>
                <w:rFonts w:ascii="Arial" w:eastAsia="Arial" w:hAnsi="Arial" w:cs="Arial"/>
                <w:sz w:val="20"/>
              </w:rPr>
              <w:t>departamento de Canelones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6A4FAB" w:rsidRDefault="006A4FAB" w:rsidP="006A4FAB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20"/>
              </w:rPr>
              <w:t>Mes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6A4FAB" w:rsidRDefault="00B27A31" w:rsidP="006A4FAB">
            <w:pPr>
              <w:spacing w:after="0"/>
              <w:ind w:right="42"/>
              <w:jc w:val="center"/>
            </w:pPr>
            <w:r>
              <w:rPr>
                <w:rFonts w:ascii="Arial" w:eastAsia="Arial" w:hAnsi="Arial" w:cs="Arial"/>
                <w:sz w:val="20"/>
              </w:rPr>
              <w:t>24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A4FAB" w:rsidRDefault="006A4FAB" w:rsidP="00214711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:rsidR="006A4FAB" w:rsidRDefault="006A4FAB" w:rsidP="006A4FAB">
      <w:pPr>
        <w:spacing w:after="162"/>
      </w:pPr>
      <w:r>
        <w:t xml:space="preserve"> </w:t>
      </w:r>
    </w:p>
    <w:p w:rsidR="006A4FAB" w:rsidRDefault="006A4FAB" w:rsidP="006A4FAB">
      <w:pPr>
        <w:spacing w:after="152"/>
        <w:ind w:right="44"/>
      </w:pPr>
      <w:r>
        <w:t xml:space="preserve">El oferente deberá cotizar en moneda nacional </w:t>
      </w:r>
      <w:r w:rsidR="00B27A31">
        <w:t>por la totalidad del suministro e instalación de todos los elementos incluido conectores, cableado, y todo elemento necesario para el buen funcionamiento de los equipos.</w:t>
      </w:r>
    </w:p>
    <w:p w:rsidR="006A4FAB" w:rsidRDefault="006A4FAB" w:rsidP="006A4FAB">
      <w:pPr>
        <w:spacing w:after="172"/>
        <w:ind w:right="44"/>
      </w:pPr>
      <w:r>
        <w:t xml:space="preserve">Las cámaras </w:t>
      </w:r>
      <w:r w:rsidR="00B27A31">
        <w:t>serán colocadas en el distrito B Empalme Sauce</w:t>
      </w:r>
      <w:r>
        <w:t>,</w:t>
      </w:r>
      <w:r w:rsidR="00B27A31">
        <w:t xml:space="preserve"> ubicado en el empalme de las rutas 6,7 y 74 en el departamento de Canelones</w:t>
      </w:r>
      <w:r w:rsidR="004D6533">
        <w:t xml:space="preserve"> de la Regional 1</w:t>
      </w:r>
      <w:r>
        <w:t xml:space="preserve"> de la Dirección Nacional de Vialidad. </w:t>
      </w:r>
    </w:p>
    <w:p w:rsidR="00886E35" w:rsidRDefault="006A4FAB" w:rsidP="00886E35">
      <w:pPr>
        <w:pStyle w:val="Ttulo2"/>
        <w:tabs>
          <w:tab w:val="center" w:pos="1656"/>
        </w:tabs>
      </w:pPr>
      <w:r>
        <w:t xml:space="preserve">Especificaciones </w:t>
      </w:r>
    </w:p>
    <w:p w:rsidR="00886E35" w:rsidRDefault="00886E35" w:rsidP="00886E35">
      <w:pPr>
        <w:ind w:left="-5" w:right="48"/>
      </w:pPr>
      <w:r>
        <w:t>1 (un) DVR mínimo 8 teras de ocho canales grabación full HD y grabación continua (no se admitirán grabaciones al detectar movimientos). Tendrá salida para conectar un pen drive para bajar la información e</w:t>
      </w:r>
      <w:r w:rsidR="00AC1C4D">
        <w:t>n formatos, como mínimo, .</w:t>
      </w:r>
      <w:proofErr w:type="spellStart"/>
      <w:r w:rsidR="00AC1C4D">
        <w:t>avi</w:t>
      </w:r>
      <w:proofErr w:type="spellEnd"/>
      <w:r w:rsidR="00AC1C4D">
        <w:t xml:space="preserve"> y</w:t>
      </w:r>
      <w:r>
        <w:t xml:space="preserve"> .</w:t>
      </w:r>
      <w:proofErr w:type="spellStart"/>
      <w:r>
        <w:t>mpg</w:t>
      </w:r>
      <w:proofErr w:type="spellEnd"/>
      <w:r>
        <w:t xml:space="preserve"> y un ratón inalámbrico. </w:t>
      </w:r>
    </w:p>
    <w:p w:rsidR="00886E35" w:rsidRDefault="00886E35" w:rsidP="00886E35">
      <w:pPr>
        <w:ind w:left="-5" w:right="48"/>
      </w:pPr>
      <w:r>
        <w:t xml:space="preserve">1(una) fuente de energía con respaldo de batería. </w:t>
      </w:r>
    </w:p>
    <w:p w:rsidR="00886E35" w:rsidRDefault="00886E35" w:rsidP="00886E35">
      <w:pPr>
        <w:ind w:left="-5" w:right="48"/>
      </w:pPr>
      <w:r>
        <w:t xml:space="preserve">1 (un) monitor para visualizar las filmaciones en tiempo real y grabaciones registradas. </w:t>
      </w:r>
    </w:p>
    <w:p w:rsidR="00886E35" w:rsidRDefault="00AC1C4D" w:rsidP="00886E35">
      <w:pPr>
        <w:ind w:left="-5" w:right="48"/>
      </w:pPr>
      <w:r>
        <w:t xml:space="preserve">Cableado UTP </w:t>
      </w:r>
      <w:proofErr w:type="spellStart"/>
      <w:r>
        <w:t>cat</w:t>
      </w:r>
      <w:proofErr w:type="spellEnd"/>
      <w:r>
        <w:t xml:space="preserve"> 6 100% cobre.</w:t>
      </w:r>
    </w:p>
    <w:p w:rsidR="00886E35" w:rsidRDefault="00886E35" w:rsidP="00886E35">
      <w:pPr>
        <w:ind w:left="-5" w:right="48"/>
      </w:pPr>
      <w:r>
        <w:t>Garantía de los equipos e instalación: 2 años</w:t>
      </w:r>
      <w:bookmarkStart w:id="0" w:name="_GoBack"/>
      <w:bookmarkEnd w:id="0"/>
      <w:r>
        <w:t xml:space="preserve"> </w:t>
      </w:r>
    </w:p>
    <w:p w:rsidR="00886E35" w:rsidRDefault="00886E35" w:rsidP="00886E35">
      <w:pPr>
        <w:ind w:left="-5" w:right="48"/>
      </w:pPr>
      <w:r>
        <w:t xml:space="preserve">El contratista se compromete a brindar servicio post venta, ya sea presencial o a distancia, por un periodo de 2 años, para aquellos casos de mal funcionamiento de los equipos cuya responsabilidad sea del contratista. </w:t>
      </w:r>
    </w:p>
    <w:p w:rsidR="00886E35" w:rsidRDefault="00886E35" w:rsidP="00886E35">
      <w:pPr>
        <w:ind w:left="-5" w:right="48"/>
      </w:pPr>
      <w:r>
        <w:t xml:space="preserve">Los oferentes deberán presentar un listado de clientes en donde hayan instalado equipos de similares características. </w:t>
      </w:r>
    </w:p>
    <w:p w:rsidR="00886E35" w:rsidRDefault="00886E35" w:rsidP="00886E35">
      <w:pPr>
        <w:ind w:left="-5" w:right="48"/>
      </w:pPr>
      <w:r>
        <w:lastRenderedPageBreak/>
        <w:t xml:space="preserve">El oferente deberá presentar su propuesta en pesos uruguayos por la totalidad del suministro e instalación de todos los elementos incluido conectores, cableado, y todo elemento necesario para el buen funcionamiento de los equipos.  </w:t>
      </w:r>
    </w:p>
    <w:p w:rsidR="00886E35" w:rsidRDefault="00886E35" w:rsidP="002E29A8">
      <w:pPr>
        <w:ind w:left="-5" w:right="48"/>
      </w:pPr>
      <w:r>
        <w:t xml:space="preserve">Se adjuntan imágenes de la ubicación del distrito y de las instalaciones a monitorear y los potenciales lugares en donde se colocarían las cámaras. </w:t>
      </w:r>
    </w:p>
    <w:p w:rsidR="00886E35" w:rsidRDefault="002E29A8" w:rsidP="00886E35">
      <w:pPr>
        <w:spacing w:after="3603"/>
        <w:ind w:left="36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3496945</wp:posOffset>
            </wp:positionV>
            <wp:extent cx="5286375" cy="2800350"/>
            <wp:effectExtent l="0" t="0" r="9525" b="0"/>
            <wp:wrapSquare wrapText="bothSides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E35">
        <w:rPr>
          <w:noProof/>
        </w:rPr>
        <w:drawing>
          <wp:inline distT="0" distB="0" distL="0" distR="0" wp14:anchorId="4A34254B" wp14:editId="4D87919A">
            <wp:extent cx="5210175" cy="3124200"/>
            <wp:effectExtent l="0" t="0" r="9525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887" cy="31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35" w:rsidRDefault="00886E35" w:rsidP="00886E35">
      <w:pPr>
        <w:spacing w:after="3603"/>
        <w:ind w:left="36"/>
      </w:pPr>
    </w:p>
    <w:p w:rsidR="00886E35" w:rsidRPr="00886E35" w:rsidRDefault="002E29A8" w:rsidP="00886E35">
      <w:r>
        <w:rPr>
          <w:rFonts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635</wp:posOffset>
                </wp:positionV>
                <wp:extent cx="4933950" cy="3105150"/>
                <wp:effectExtent l="0" t="0" r="0" b="0"/>
                <wp:wrapSquare wrapText="bothSides"/>
                <wp:docPr id="1338" name="Group 1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3105150"/>
                          <a:chOff x="0" y="0"/>
                          <a:chExt cx="5404104" cy="4904233"/>
                        </a:xfrm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04" cy="3270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0505"/>
                            <a:ext cx="5404104" cy="1633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B26DC" id="Group 1338" o:spid="_x0000_s1026" style="position:absolute;margin-left:21.1pt;margin-top:.05pt;width:388.5pt;height:244.5pt;z-index:251659264;mso-width-relative:margin;mso-height-relative:margin" coordsize="54041,490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7" type="#_x0000_t75" style="position:absolute;width:54041;height:3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">
                  <v:imagedata r:id="rId12" o:title=""/>
                </v:shape>
                <v:shape id="Picture 128" o:spid="_x0000_s1028" type="#_x0000_t75" style="position:absolute;top:32705;width:54041;height:1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">
                  <v:imagedata r:id="rId13" o:title=""/>
                </v:shape>
                <w10:wrap type="square"/>
              </v:group>
            </w:pict>
          </mc:Fallback>
        </mc:AlternateContent>
      </w:r>
    </w:p>
    <w:p w:rsidR="00886E35" w:rsidRPr="00886E35" w:rsidRDefault="00886E35" w:rsidP="00886E35"/>
    <w:p w:rsidR="00886E35" w:rsidRPr="00886E35" w:rsidRDefault="00886E35" w:rsidP="00886E35"/>
    <w:p w:rsidR="00886E35" w:rsidRPr="00886E35" w:rsidRDefault="00886E35" w:rsidP="00886E35"/>
    <w:p w:rsidR="00886E35" w:rsidRPr="00886E35" w:rsidRDefault="00886E35" w:rsidP="00886E35"/>
    <w:p w:rsidR="00886E35" w:rsidRDefault="00886E35" w:rsidP="00886E35"/>
    <w:p w:rsidR="00AC1C4D" w:rsidRDefault="00886E35" w:rsidP="00886E35">
      <w:pPr>
        <w:tabs>
          <w:tab w:val="left" w:pos="1320"/>
        </w:tabs>
      </w:pPr>
      <w:r>
        <w:tab/>
      </w:r>
    </w:p>
    <w:p w:rsidR="00AC1C4D" w:rsidRPr="00AC1C4D" w:rsidRDefault="00AC1C4D" w:rsidP="00AC1C4D"/>
    <w:p w:rsidR="00AC1C4D" w:rsidRPr="00AC1C4D" w:rsidRDefault="00AC1C4D" w:rsidP="00AC1C4D"/>
    <w:p w:rsidR="00AC1C4D" w:rsidRPr="00AC1C4D" w:rsidRDefault="00AC1C4D" w:rsidP="00AC1C4D"/>
    <w:p w:rsidR="00AC1C4D" w:rsidRPr="00AC1C4D" w:rsidRDefault="00AC1C4D" w:rsidP="00AC1C4D"/>
    <w:p w:rsidR="00886E35" w:rsidRDefault="00AC1C4D" w:rsidP="00AC1C4D">
      <w:pPr>
        <w:tabs>
          <w:tab w:val="left" w:pos="8040"/>
        </w:tabs>
      </w:pPr>
      <w:r>
        <w:tab/>
      </w:r>
    </w:p>
    <w:p w:rsidR="00AC1C4D" w:rsidRDefault="00AC1C4D" w:rsidP="00AC1C4D">
      <w:pPr>
        <w:rPr>
          <w:rFonts w:cs="Arial"/>
          <w:b/>
        </w:rPr>
      </w:pPr>
      <w:r>
        <w:rPr>
          <w:rFonts w:cs="Arial"/>
        </w:rPr>
        <w:t xml:space="preserve">Por consultas </w:t>
      </w:r>
      <w:r>
        <w:rPr>
          <w:rFonts w:cs="Arial"/>
          <w:b/>
        </w:rPr>
        <w:t xml:space="preserve">exclusivamente: </w:t>
      </w:r>
    </w:p>
    <w:p w:rsidR="00AC1C4D" w:rsidRDefault="00AC1C4D" w:rsidP="00AC1C4D">
      <w:pPr>
        <w:rPr>
          <w:rFonts w:cs="Arial"/>
        </w:rPr>
      </w:pPr>
      <w:r>
        <w:rPr>
          <w:rFonts w:cs="Arial"/>
        </w:rPr>
        <w:t>T</w:t>
      </w:r>
      <w:r>
        <w:rPr>
          <w:rFonts w:cs="Arial"/>
        </w:rPr>
        <w:t xml:space="preserve">eléfono: </w:t>
      </w:r>
      <w:r w:rsidRPr="00AC1C4D">
        <w:rPr>
          <w:rFonts w:cs="Arial"/>
        </w:rPr>
        <w:t>23218037</w:t>
      </w:r>
      <w:r>
        <w:rPr>
          <w:rFonts w:cs="Arial"/>
        </w:rPr>
        <w:t>,</w:t>
      </w:r>
      <w:r w:rsidRPr="00AC1C4D">
        <w:rPr>
          <w:rFonts w:cs="Arial"/>
        </w:rPr>
        <w:t xml:space="preserve"> </w:t>
      </w:r>
      <w:proofErr w:type="spellStart"/>
      <w:r w:rsidRPr="00AC1C4D">
        <w:rPr>
          <w:rFonts w:cs="Arial"/>
        </w:rPr>
        <w:t>int</w:t>
      </w:r>
      <w:proofErr w:type="spellEnd"/>
      <w:r w:rsidRPr="00AC1C4D">
        <w:rPr>
          <w:rFonts w:cs="Arial"/>
        </w:rPr>
        <w:t xml:space="preserve"> 12</w:t>
      </w:r>
      <w:r>
        <w:rPr>
          <w:rFonts w:cs="Arial"/>
        </w:rPr>
        <w:t xml:space="preserve"> </w:t>
      </w:r>
    </w:p>
    <w:p w:rsidR="00AC1C4D" w:rsidRDefault="00AC1C4D" w:rsidP="00AC1C4D">
      <w:pPr>
        <w:rPr>
          <w:rFonts w:cs="Arial"/>
        </w:rPr>
      </w:pPr>
      <w:r>
        <w:rPr>
          <w:rFonts w:cs="Arial"/>
        </w:rPr>
        <w:t>C</w:t>
      </w:r>
      <w:r w:rsidR="002E29A8">
        <w:rPr>
          <w:rFonts w:cs="Arial"/>
        </w:rPr>
        <w:t>orreo</w:t>
      </w:r>
      <w:r>
        <w:rPr>
          <w:rFonts w:cs="Arial"/>
        </w:rPr>
        <w:t xml:space="preserve">: </w:t>
      </w:r>
      <w:r w:rsidRPr="00AC1C4D">
        <w:rPr>
          <w:rFonts w:cs="Arial"/>
        </w:rPr>
        <w:t>katherine.bargas@mtop.gub.uy</w:t>
      </w:r>
    </w:p>
    <w:p w:rsidR="00AC1C4D" w:rsidRPr="00FF4930" w:rsidRDefault="00AC1C4D" w:rsidP="00AC1C4D">
      <w:r>
        <w:rPr>
          <w:b/>
          <w:sz w:val="21"/>
        </w:rPr>
        <w:t>Plazo para el ingreso de su cotización es</w:t>
      </w:r>
      <w:r w:rsidRPr="002E29A8">
        <w:rPr>
          <w:sz w:val="21"/>
        </w:rPr>
        <w:t xml:space="preserve">: </w:t>
      </w:r>
      <w:r w:rsidR="002E29A8" w:rsidRPr="002E29A8">
        <w:rPr>
          <w:sz w:val="21"/>
        </w:rPr>
        <w:t>13 de n</w:t>
      </w:r>
      <w:r w:rsidR="002E29A8">
        <w:rPr>
          <w:sz w:val="21"/>
        </w:rPr>
        <w:t xml:space="preserve">oviembre del 2023, </w:t>
      </w:r>
      <w:r w:rsidR="002E29A8" w:rsidRPr="002E29A8">
        <w:rPr>
          <w:sz w:val="21"/>
        </w:rPr>
        <w:t>13:30</w:t>
      </w:r>
      <w:r w:rsidR="002E29A8">
        <w:rPr>
          <w:sz w:val="21"/>
        </w:rPr>
        <w:t xml:space="preserve"> horas.</w:t>
      </w:r>
    </w:p>
    <w:p w:rsidR="00AC1C4D" w:rsidRPr="00AC1C4D" w:rsidRDefault="00AC1C4D" w:rsidP="00AC1C4D">
      <w:pPr>
        <w:tabs>
          <w:tab w:val="left" w:pos="8040"/>
        </w:tabs>
      </w:pPr>
    </w:p>
    <w:sectPr w:rsidR="00AC1C4D" w:rsidRPr="00AC1C4D" w:rsidSect="00BD6F79">
      <w:headerReference w:type="default" r:id="rId14"/>
      <w:footerReference w:type="default" r:id="rId15"/>
      <w:pgSz w:w="11906" w:h="16838" w:code="9"/>
      <w:pgMar w:top="3119" w:right="851" w:bottom="1134" w:left="1843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587" w:rsidRDefault="00EF4587" w:rsidP="00E717B6">
      <w:pPr>
        <w:spacing w:after="0" w:line="240" w:lineRule="auto"/>
      </w:pPr>
      <w:r>
        <w:separator/>
      </w:r>
    </w:p>
  </w:endnote>
  <w:endnote w:type="continuationSeparator" w:id="0">
    <w:p w:rsidR="00EF4587" w:rsidRDefault="00EF4587" w:rsidP="00E71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9D8" w:rsidRPr="001C69D8" w:rsidRDefault="001C69D8" w:rsidP="001C69D8">
    <w:pPr>
      <w:pStyle w:val="Piedepgina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587" w:rsidRDefault="00EF4587" w:rsidP="00E717B6">
      <w:pPr>
        <w:spacing w:after="0" w:line="240" w:lineRule="auto"/>
      </w:pPr>
      <w:r>
        <w:separator/>
      </w:r>
    </w:p>
  </w:footnote>
  <w:footnote w:type="continuationSeparator" w:id="0">
    <w:p w:rsidR="00EF4587" w:rsidRDefault="00EF4587" w:rsidP="00E71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7B6" w:rsidRDefault="001C69D8" w:rsidP="001C69D8">
    <w:pPr>
      <w:pStyle w:val="Encabezado"/>
      <w:jc w:val="center"/>
    </w:pPr>
    <w:r>
      <w:rPr>
        <w:noProof/>
        <w:lang w:val="es-UY" w:eastAsia="es-UY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1146810</wp:posOffset>
          </wp:positionH>
          <wp:positionV relativeFrom="paragraph">
            <wp:posOffset>-165100</wp:posOffset>
          </wp:positionV>
          <wp:extent cx="2658110" cy="860425"/>
          <wp:effectExtent l="0" t="0" r="8890" b="0"/>
          <wp:wrapSquare wrapText="bothSides"/>
          <wp:docPr id="2" name="Imagen 12" descr="X:\DGS\DGS - Portal Institucional\MARCELO\Diseño\_Nueva imagen MTOP 2020\MTOP\logo H alta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X:\DGS\DGS - Portal Institucional\MARCELO\Diseño\_Nueva imagen MTOP 2020\MTOP\logo H alta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86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12FED"/>
    <w:multiLevelType w:val="hybridMultilevel"/>
    <w:tmpl w:val="B722312E"/>
    <w:lvl w:ilvl="0" w:tplc="2544298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F2FFA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6837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AED21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9081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2C385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820E0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9AE27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EA78C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0A79D0"/>
    <w:multiLevelType w:val="hybridMultilevel"/>
    <w:tmpl w:val="FDC038D2"/>
    <w:lvl w:ilvl="0" w:tplc="316A2A7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D074C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DEE6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664D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E60A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FECD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D023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D2ACB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F41E5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AC6A90"/>
    <w:multiLevelType w:val="hybridMultilevel"/>
    <w:tmpl w:val="E2F2DC44"/>
    <w:lvl w:ilvl="0" w:tplc="C238729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94BCE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7CC0A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4C9BB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9E151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7A141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28AC9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302E0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52903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3FA3636"/>
    <w:multiLevelType w:val="hybridMultilevel"/>
    <w:tmpl w:val="757A613C"/>
    <w:lvl w:ilvl="0" w:tplc="923C7204">
      <w:start w:val="1"/>
      <w:numFmt w:val="decimal"/>
      <w:lvlText w:val="%1."/>
      <w:lvlJc w:val="left"/>
      <w:pPr>
        <w:ind w:left="390" w:hanging="405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065" w:hanging="360"/>
      </w:pPr>
    </w:lvl>
    <w:lvl w:ilvl="2" w:tplc="380A001B" w:tentative="1">
      <w:start w:val="1"/>
      <w:numFmt w:val="lowerRoman"/>
      <w:lvlText w:val="%3."/>
      <w:lvlJc w:val="right"/>
      <w:pPr>
        <w:ind w:left="1785" w:hanging="180"/>
      </w:pPr>
    </w:lvl>
    <w:lvl w:ilvl="3" w:tplc="380A000F" w:tentative="1">
      <w:start w:val="1"/>
      <w:numFmt w:val="decimal"/>
      <w:lvlText w:val="%4."/>
      <w:lvlJc w:val="left"/>
      <w:pPr>
        <w:ind w:left="2505" w:hanging="360"/>
      </w:pPr>
    </w:lvl>
    <w:lvl w:ilvl="4" w:tplc="380A0019" w:tentative="1">
      <w:start w:val="1"/>
      <w:numFmt w:val="lowerLetter"/>
      <w:lvlText w:val="%5."/>
      <w:lvlJc w:val="left"/>
      <w:pPr>
        <w:ind w:left="3225" w:hanging="360"/>
      </w:pPr>
    </w:lvl>
    <w:lvl w:ilvl="5" w:tplc="380A001B" w:tentative="1">
      <w:start w:val="1"/>
      <w:numFmt w:val="lowerRoman"/>
      <w:lvlText w:val="%6."/>
      <w:lvlJc w:val="right"/>
      <w:pPr>
        <w:ind w:left="3945" w:hanging="180"/>
      </w:pPr>
    </w:lvl>
    <w:lvl w:ilvl="6" w:tplc="380A000F" w:tentative="1">
      <w:start w:val="1"/>
      <w:numFmt w:val="decimal"/>
      <w:lvlText w:val="%7."/>
      <w:lvlJc w:val="left"/>
      <w:pPr>
        <w:ind w:left="4665" w:hanging="360"/>
      </w:pPr>
    </w:lvl>
    <w:lvl w:ilvl="7" w:tplc="380A0019" w:tentative="1">
      <w:start w:val="1"/>
      <w:numFmt w:val="lowerLetter"/>
      <w:lvlText w:val="%8."/>
      <w:lvlJc w:val="left"/>
      <w:pPr>
        <w:ind w:left="5385" w:hanging="360"/>
      </w:pPr>
    </w:lvl>
    <w:lvl w:ilvl="8" w:tplc="3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7CC616B5"/>
    <w:multiLevelType w:val="hybridMultilevel"/>
    <w:tmpl w:val="B5EA432A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499"/>
    <w:rsid w:val="000B0560"/>
    <w:rsid w:val="00124697"/>
    <w:rsid w:val="00127A0C"/>
    <w:rsid w:val="00131624"/>
    <w:rsid w:val="001352CC"/>
    <w:rsid w:val="0014794C"/>
    <w:rsid w:val="001530A1"/>
    <w:rsid w:val="00170ADB"/>
    <w:rsid w:val="001A035B"/>
    <w:rsid w:val="001C403A"/>
    <w:rsid w:val="001C69D8"/>
    <w:rsid w:val="001D08C1"/>
    <w:rsid w:val="00212CA6"/>
    <w:rsid w:val="00235499"/>
    <w:rsid w:val="00273D45"/>
    <w:rsid w:val="002B03DB"/>
    <w:rsid w:val="002B3B09"/>
    <w:rsid w:val="002E29A8"/>
    <w:rsid w:val="00336FBF"/>
    <w:rsid w:val="004A48C9"/>
    <w:rsid w:val="004B51ED"/>
    <w:rsid w:val="004C3F67"/>
    <w:rsid w:val="004D6533"/>
    <w:rsid w:val="004D6644"/>
    <w:rsid w:val="00500B18"/>
    <w:rsid w:val="00501CED"/>
    <w:rsid w:val="00605C05"/>
    <w:rsid w:val="006A4FAB"/>
    <w:rsid w:val="006E688B"/>
    <w:rsid w:val="00726FB6"/>
    <w:rsid w:val="007815AD"/>
    <w:rsid w:val="0078652C"/>
    <w:rsid w:val="00850CA4"/>
    <w:rsid w:val="00886E35"/>
    <w:rsid w:val="008C68DF"/>
    <w:rsid w:val="0096479D"/>
    <w:rsid w:val="00990525"/>
    <w:rsid w:val="00997127"/>
    <w:rsid w:val="00A856C8"/>
    <w:rsid w:val="00A94E83"/>
    <w:rsid w:val="00AC062A"/>
    <w:rsid w:val="00AC1C4D"/>
    <w:rsid w:val="00AE4875"/>
    <w:rsid w:val="00B27A31"/>
    <w:rsid w:val="00B359D3"/>
    <w:rsid w:val="00BB42C7"/>
    <w:rsid w:val="00BC4185"/>
    <w:rsid w:val="00BD6F79"/>
    <w:rsid w:val="00BE7568"/>
    <w:rsid w:val="00C15F2A"/>
    <w:rsid w:val="00C424B8"/>
    <w:rsid w:val="00CA0BAC"/>
    <w:rsid w:val="00D56FE2"/>
    <w:rsid w:val="00D74527"/>
    <w:rsid w:val="00D90A32"/>
    <w:rsid w:val="00E1798D"/>
    <w:rsid w:val="00E20DE5"/>
    <w:rsid w:val="00E67634"/>
    <w:rsid w:val="00E717B6"/>
    <w:rsid w:val="00E71B1B"/>
    <w:rsid w:val="00EB7058"/>
    <w:rsid w:val="00EE08E3"/>
    <w:rsid w:val="00EF4587"/>
    <w:rsid w:val="00F05F0B"/>
    <w:rsid w:val="00F24EB5"/>
    <w:rsid w:val="00FA687D"/>
    <w:rsid w:val="00FB3922"/>
    <w:rsid w:val="00FC1A00"/>
    <w:rsid w:val="00FD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30B9BD"/>
  <w15:chartTrackingRefBased/>
  <w15:docId w15:val="{0BFB2BC7-20D2-4D30-BBCF-8378F5177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2354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UY" w:eastAsia="es-UY"/>
    </w:rPr>
  </w:style>
  <w:style w:type="paragraph" w:styleId="Ttulo2">
    <w:name w:val="heading 2"/>
    <w:basedOn w:val="Normal"/>
    <w:link w:val="Ttulo2Car"/>
    <w:uiPriority w:val="9"/>
    <w:qFormat/>
    <w:rsid w:val="002354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UY" w:eastAsia="es-UY"/>
    </w:rPr>
  </w:style>
  <w:style w:type="paragraph" w:styleId="Ttulo3">
    <w:name w:val="heading 3"/>
    <w:basedOn w:val="Normal"/>
    <w:link w:val="Ttulo3Car"/>
    <w:uiPriority w:val="9"/>
    <w:qFormat/>
    <w:rsid w:val="002354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s-UY" w:eastAsia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7B6"/>
  </w:style>
  <w:style w:type="paragraph" w:styleId="Piedepgina">
    <w:name w:val="footer"/>
    <w:basedOn w:val="Normal"/>
    <w:link w:val="PiedepginaCar"/>
    <w:uiPriority w:val="99"/>
    <w:unhideWhenUsed/>
    <w:rsid w:val="00E71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7B6"/>
  </w:style>
  <w:style w:type="paragraph" w:styleId="NormalWeb">
    <w:name w:val="Normal (Web)"/>
    <w:basedOn w:val="Normal"/>
    <w:uiPriority w:val="99"/>
    <w:semiHidden/>
    <w:unhideWhenUsed/>
    <w:rsid w:val="00FA68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3549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35499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rsid w:val="00235499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articledateupdated">
    <w:name w:val="article__date__updated"/>
    <w:basedOn w:val="Fuentedeprrafopredeter"/>
    <w:rsid w:val="00235499"/>
  </w:style>
  <w:style w:type="character" w:styleId="Hipervnculo">
    <w:name w:val="Hyperlink"/>
    <w:basedOn w:val="Fuentedeprrafopredeter"/>
    <w:unhideWhenUsed/>
    <w:rsid w:val="00235499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235499"/>
    <w:rPr>
      <w:b/>
      <w:bCs/>
    </w:rPr>
  </w:style>
  <w:style w:type="character" w:customStyle="1" w:styleId="articlebodyrelated-contentheader">
    <w:name w:val="article__body__related-content__header"/>
    <w:basedOn w:val="Fuentedeprrafopredeter"/>
    <w:rsid w:val="00235499"/>
  </w:style>
  <w:style w:type="paragraph" w:customStyle="1" w:styleId="appslinktext">
    <w:name w:val="appslink__text"/>
    <w:basedOn w:val="Normal"/>
    <w:rsid w:val="002354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Y" w:eastAsia="es-UY"/>
    </w:rPr>
  </w:style>
  <w:style w:type="paragraph" w:customStyle="1" w:styleId="cxense-articlesection">
    <w:name w:val="cxense-article__section"/>
    <w:basedOn w:val="Normal"/>
    <w:rsid w:val="002354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Y" w:eastAsia="es-UY"/>
    </w:rPr>
  </w:style>
  <w:style w:type="paragraph" w:customStyle="1" w:styleId="cxense-articledate">
    <w:name w:val="cxense-article__date"/>
    <w:basedOn w:val="Normal"/>
    <w:rsid w:val="002354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Y" w:eastAsia="es-UY"/>
    </w:rPr>
  </w:style>
  <w:style w:type="paragraph" w:styleId="Prrafodelista">
    <w:name w:val="List Paragraph"/>
    <w:basedOn w:val="Normal"/>
    <w:uiPriority w:val="34"/>
    <w:qFormat/>
    <w:rsid w:val="002B3B0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865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652C"/>
    <w:rPr>
      <w:rFonts w:ascii="Segoe UI" w:hAnsi="Segoe UI" w:cs="Segoe UI"/>
      <w:sz w:val="18"/>
      <w:szCs w:val="18"/>
      <w:lang w:val="es-ES" w:eastAsia="en-US"/>
    </w:rPr>
  </w:style>
  <w:style w:type="table" w:customStyle="1" w:styleId="TableGrid">
    <w:name w:val="TableGrid"/>
    <w:rsid w:val="006A4FAB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9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2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3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9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63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4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0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7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5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66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62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74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8761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989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10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35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22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19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87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04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93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6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68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16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653943">
                                          <w:marLeft w:val="0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436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99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53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22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2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058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307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42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5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7106764\AppData\Local\Microsoft\Windows\Temporary%20Internet%20Files\Content.IE5\LYBC3D24\Hoja_membretada_MTOP-_Direcciones-_2020_-_Plantilla_Word_%5b1%5d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8F82F-5EB2-4E43-A9C4-7F8857AE1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Hoja_membretada_MTOP-_Direcciones-_2020_-_Plantilla_Word_[1].dotx</Template>
  <TotalTime>6</TotalTime>
  <Pages>3</Pages>
  <Words>391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soportes</dc:creator>
  <cp:keywords/>
  <dc:description/>
  <cp:lastModifiedBy>MARIA SOFIA BOVE</cp:lastModifiedBy>
  <cp:revision>4</cp:revision>
  <cp:lastPrinted>2023-07-07T16:21:00Z</cp:lastPrinted>
  <dcterms:created xsi:type="dcterms:W3CDTF">2023-11-03T17:09:00Z</dcterms:created>
  <dcterms:modified xsi:type="dcterms:W3CDTF">2023-11-03T17:15:00Z</dcterms:modified>
</cp:coreProperties>
</file>